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F77" w:rsidRPr="00E80C13" w:rsidRDefault="00870F77" w:rsidP="00E80C13">
      <w:pPr>
        <w:pStyle w:val="Titre1"/>
        <w:tabs>
          <w:tab w:val="left" w:pos="3240"/>
        </w:tabs>
      </w:pPr>
      <w:r w:rsidRPr="00E80C13">
        <w:t>NOM</w:t>
      </w:r>
      <w:r w:rsidR="00024DA5" w:rsidRPr="00E80C13">
        <w:t xml:space="preserve"> ………………………………</w:t>
      </w:r>
    </w:p>
    <w:p w:rsidR="00FD25CF" w:rsidRPr="00E80C13" w:rsidRDefault="00870F77" w:rsidP="00E80C13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Prénom</w:t>
      </w:r>
      <w:r w:rsidR="00024DA5" w:rsidRPr="00E80C13">
        <w:rPr>
          <w:rFonts w:ascii="Verdana" w:hAnsi="Verdana"/>
          <w:b/>
          <w:iCs/>
          <w:sz w:val="20"/>
          <w:szCs w:val="20"/>
        </w:rPr>
        <w:t xml:space="preserve"> ………………………….</w:t>
      </w:r>
    </w:p>
    <w:p w:rsidR="00870F77" w:rsidRPr="00E80C13" w:rsidRDefault="00870F77" w:rsidP="00E80C13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Adresse</w:t>
      </w:r>
      <w:r w:rsidR="00024DA5" w:rsidRPr="00E80C13">
        <w:rPr>
          <w:rFonts w:ascii="Verdana" w:hAnsi="Verdana"/>
          <w:b/>
          <w:iCs/>
          <w:sz w:val="20"/>
          <w:szCs w:val="20"/>
        </w:rPr>
        <w:t xml:space="preserve"> ………………………….</w:t>
      </w:r>
    </w:p>
    <w:p w:rsidR="00FD25CF" w:rsidRDefault="00024DA5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………………………………………</w:t>
      </w:r>
    </w:p>
    <w:p w:rsidR="0057058E" w:rsidRDefault="0057058E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</w:p>
    <w:p w:rsidR="0057058E" w:rsidRDefault="0057058E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</w:p>
    <w:p w:rsidR="0057058E" w:rsidRDefault="0057058E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</w:p>
    <w:p w:rsidR="0057058E" w:rsidRPr="00E80C13" w:rsidRDefault="0057058E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</w:p>
    <w:p w:rsidR="00870F77" w:rsidRPr="00E80C13" w:rsidRDefault="00870F77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Société d’assurances</w:t>
      </w:r>
    </w:p>
    <w:p w:rsidR="00870F77" w:rsidRPr="00E80C13" w:rsidRDefault="00870F77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Adresse</w:t>
      </w:r>
    </w:p>
    <w:p w:rsidR="00870F77" w:rsidRPr="00E80C13" w:rsidRDefault="00870F77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561380" w:rsidRPr="00E80C13" w:rsidRDefault="00561380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3330FA" w:rsidRPr="00E80C13" w:rsidRDefault="003330FA" w:rsidP="00E80C13">
      <w:pPr>
        <w:spacing w:after="0" w:line="240" w:lineRule="auto"/>
        <w:ind w:left="4536"/>
        <w:rPr>
          <w:rFonts w:ascii="Verdana" w:hAnsi="Verdana"/>
          <w:b/>
          <w:i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 xml:space="preserve">00000 </w:t>
      </w:r>
    </w:p>
    <w:p w:rsidR="00B12720" w:rsidRDefault="00B12720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E80C13" w:rsidRDefault="00E80C13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E80C13" w:rsidRPr="00E80C13" w:rsidRDefault="00E80C13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870F77" w:rsidRPr="00ED55B6" w:rsidRDefault="00870F77" w:rsidP="00E80C13">
      <w:pPr>
        <w:spacing w:after="0" w:line="240" w:lineRule="auto"/>
        <w:jc w:val="both"/>
        <w:rPr>
          <w:rFonts w:ascii="Verdana" w:hAnsi="Verdana"/>
          <w:iCs/>
          <w:sz w:val="16"/>
          <w:szCs w:val="20"/>
        </w:rPr>
      </w:pPr>
      <w:r w:rsidRPr="00ED55B6">
        <w:rPr>
          <w:rFonts w:ascii="Verdana" w:hAnsi="Verdana"/>
          <w:b/>
          <w:iCs/>
          <w:sz w:val="16"/>
          <w:szCs w:val="20"/>
        </w:rPr>
        <w:t xml:space="preserve">Lettre Recommandée avec A.R. </w:t>
      </w:r>
    </w:p>
    <w:p w:rsidR="008E5728" w:rsidRPr="00E80C13" w:rsidRDefault="00AF7BA3" w:rsidP="00E80C13">
      <w:pPr>
        <w:spacing w:after="0" w:line="240" w:lineRule="auto"/>
        <w:ind w:firstLine="4536"/>
        <w:jc w:val="both"/>
        <w:rPr>
          <w:rFonts w:ascii="Verdana" w:hAnsi="Verdana"/>
          <w:sz w:val="20"/>
          <w:szCs w:val="20"/>
        </w:rPr>
      </w:pPr>
      <w:r w:rsidRPr="00E80C13">
        <w:rPr>
          <w:rFonts w:ascii="Verdana" w:hAnsi="Verdana"/>
          <w:iCs/>
          <w:sz w:val="20"/>
          <w:szCs w:val="20"/>
        </w:rPr>
        <w:t>XXX</w:t>
      </w:r>
      <w:r w:rsidR="00870F77" w:rsidRPr="00E80C13">
        <w:rPr>
          <w:rFonts w:ascii="Verdana" w:hAnsi="Verdana"/>
          <w:iCs/>
          <w:sz w:val="20"/>
          <w:szCs w:val="20"/>
        </w:rPr>
        <w:t xml:space="preserve">, </w:t>
      </w:r>
      <w:r w:rsidR="008E5728" w:rsidRPr="00E80C13">
        <w:rPr>
          <w:rFonts w:ascii="Verdana" w:hAnsi="Verdana"/>
          <w:iCs/>
          <w:sz w:val="20"/>
          <w:szCs w:val="20"/>
        </w:rPr>
        <w:t>l</w:t>
      </w:r>
      <w:r w:rsidR="00C56306" w:rsidRPr="00E80C13">
        <w:rPr>
          <w:rFonts w:ascii="Verdana" w:hAnsi="Verdana"/>
          <w:iCs/>
          <w:sz w:val="20"/>
          <w:szCs w:val="20"/>
        </w:rPr>
        <w:t xml:space="preserve">e </w:t>
      </w:r>
    </w:p>
    <w:p w:rsidR="008E5728" w:rsidRDefault="008E5728" w:rsidP="00E80C13">
      <w:pPr>
        <w:spacing w:after="0" w:line="240" w:lineRule="auto"/>
        <w:ind w:firstLine="4536"/>
        <w:jc w:val="both"/>
        <w:rPr>
          <w:rFonts w:ascii="Verdana" w:hAnsi="Verdana"/>
          <w:sz w:val="20"/>
          <w:szCs w:val="20"/>
        </w:rPr>
      </w:pPr>
    </w:p>
    <w:p w:rsidR="00E80C13" w:rsidRDefault="00E80C13" w:rsidP="00E80C13">
      <w:pPr>
        <w:spacing w:after="0" w:line="240" w:lineRule="auto"/>
        <w:ind w:firstLine="4536"/>
        <w:jc w:val="both"/>
        <w:rPr>
          <w:rFonts w:ascii="Verdana" w:hAnsi="Verdana"/>
          <w:sz w:val="20"/>
          <w:szCs w:val="20"/>
        </w:rPr>
      </w:pPr>
    </w:p>
    <w:p w:rsidR="00E80C13" w:rsidRPr="00E80C13" w:rsidRDefault="00E80C13" w:rsidP="00E80C13">
      <w:pPr>
        <w:spacing w:after="0" w:line="240" w:lineRule="auto"/>
        <w:ind w:firstLine="4536"/>
        <w:jc w:val="both"/>
        <w:rPr>
          <w:rFonts w:ascii="Verdana" w:hAnsi="Verdana"/>
          <w:sz w:val="20"/>
          <w:szCs w:val="20"/>
        </w:rPr>
      </w:pPr>
    </w:p>
    <w:p w:rsidR="008E5728" w:rsidRPr="00E80C13" w:rsidRDefault="00870F77" w:rsidP="00E80C13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  <w:r w:rsidRPr="00E80C13">
        <w:rPr>
          <w:rFonts w:ascii="Verdana" w:hAnsi="Verdana"/>
          <w:b/>
          <w:bCs/>
          <w:sz w:val="20"/>
          <w:szCs w:val="20"/>
        </w:rPr>
        <w:t xml:space="preserve">Objet : Résiliation </w:t>
      </w:r>
      <w:r w:rsidR="00331053">
        <w:rPr>
          <w:rFonts w:ascii="Verdana" w:hAnsi="Verdana"/>
          <w:b/>
          <w:bCs/>
          <w:sz w:val="20"/>
          <w:szCs w:val="20"/>
        </w:rPr>
        <w:t xml:space="preserve">couverture </w:t>
      </w:r>
      <w:r w:rsidR="00622D62">
        <w:rPr>
          <w:rFonts w:ascii="Verdana" w:hAnsi="Verdana"/>
          <w:b/>
          <w:bCs/>
          <w:sz w:val="20"/>
          <w:szCs w:val="20"/>
        </w:rPr>
        <w:t>santé</w:t>
      </w:r>
    </w:p>
    <w:p w:rsidR="008E5728" w:rsidRDefault="008E5728" w:rsidP="00E80C13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B4531C" w:rsidRPr="00E80C13" w:rsidRDefault="00B4531C" w:rsidP="00E80C13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8E5728" w:rsidRDefault="008E5728" w:rsidP="00E80C13">
      <w:pPr>
        <w:spacing w:after="0" w:line="240" w:lineRule="auto"/>
        <w:jc w:val="both"/>
        <w:rPr>
          <w:rFonts w:ascii="Verdana" w:hAnsi="Verdana"/>
          <w:iCs/>
          <w:sz w:val="20"/>
          <w:szCs w:val="20"/>
        </w:rPr>
      </w:pPr>
      <w:r w:rsidRPr="00E80C13">
        <w:rPr>
          <w:rFonts w:ascii="Verdana" w:hAnsi="Verdana"/>
          <w:iCs/>
          <w:sz w:val="20"/>
          <w:szCs w:val="20"/>
        </w:rPr>
        <w:t>Monsieur le Directeur,</w:t>
      </w:r>
    </w:p>
    <w:p w:rsidR="00E80C13" w:rsidRDefault="00E80C13" w:rsidP="00E80C13">
      <w:pPr>
        <w:spacing w:after="0" w:line="240" w:lineRule="auto"/>
        <w:jc w:val="both"/>
        <w:rPr>
          <w:rFonts w:ascii="Verdana" w:hAnsi="Verdana"/>
          <w:iCs/>
          <w:sz w:val="20"/>
          <w:szCs w:val="20"/>
        </w:rPr>
      </w:pPr>
    </w:p>
    <w:p w:rsidR="00E80C13" w:rsidRPr="00E80C13" w:rsidRDefault="00E80C13" w:rsidP="00E80C13">
      <w:pPr>
        <w:spacing w:after="0" w:line="240" w:lineRule="auto"/>
        <w:jc w:val="both"/>
        <w:rPr>
          <w:rFonts w:ascii="Verdana" w:hAnsi="Verdana"/>
          <w:iCs/>
          <w:sz w:val="20"/>
          <w:szCs w:val="20"/>
        </w:rPr>
      </w:pPr>
    </w:p>
    <w:p w:rsidR="00590173" w:rsidRDefault="00590173" w:rsidP="00E80C13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 vous prie de bien vouloir effectuer la résiliation, du contrat n°……………………………, souscrit auprès de votre société pour la prochaine éc</w:t>
      </w:r>
      <w:r w:rsidR="00FC18C8">
        <w:rPr>
          <w:rFonts w:ascii="Verdana" w:hAnsi="Verdana"/>
          <w:sz w:val="20"/>
          <w:szCs w:val="20"/>
        </w:rPr>
        <w:t>héance, soit le 31 décembre 2022</w:t>
      </w:r>
      <w:bookmarkStart w:id="0" w:name="_GoBack"/>
      <w:bookmarkEnd w:id="0"/>
      <w:r>
        <w:rPr>
          <w:rFonts w:ascii="Verdana" w:hAnsi="Verdana"/>
          <w:sz w:val="20"/>
          <w:szCs w:val="20"/>
        </w:rPr>
        <w:t>.</w:t>
      </w:r>
    </w:p>
    <w:p w:rsidR="00590173" w:rsidRDefault="00590173" w:rsidP="00E80C13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F77" w:rsidRPr="00E80C13" w:rsidRDefault="00870F77" w:rsidP="00E80C1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-Roman"/>
          <w:sz w:val="20"/>
          <w:szCs w:val="20"/>
        </w:rPr>
      </w:pPr>
      <w:r w:rsidRPr="00E80C13">
        <w:rPr>
          <w:rFonts w:ascii="Verdana" w:hAnsi="Verdana" w:cs="Times-Roman"/>
          <w:sz w:val="20"/>
          <w:szCs w:val="20"/>
        </w:rPr>
        <w:t>Je vous serai</w:t>
      </w:r>
      <w:r w:rsidR="003944DD" w:rsidRPr="00E80C13">
        <w:rPr>
          <w:rFonts w:ascii="Verdana" w:hAnsi="Verdana" w:cs="Times-Roman"/>
          <w:sz w:val="20"/>
          <w:szCs w:val="20"/>
        </w:rPr>
        <w:t>s</w:t>
      </w:r>
      <w:r w:rsidRPr="00E80C13">
        <w:rPr>
          <w:rFonts w:ascii="Verdana" w:hAnsi="Verdana" w:cs="Times-Roman"/>
          <w:sz w:val="20"/>
          <w:szCs w:val="20"/>
        </w:rPr>
        <w:t xml:space="preserve"> obligé de bien vouloir m'accuser réception de la présente déclaration.</w:t>
      </w:r>
    </w:p>
    <w:p w:rsidR="0054097A" w:rsidRDefault="0054097A" w:rsidP="00E80C13">
      <w:pPr>
        <w:pStyle w:val="Corpsdetexte2"/>
        <w:rPr>
          <w:rFonts w:ascii="Verdana" w:hAnsi="Verdana"/>
          <w:iCs/>
        </w:rPr>
      </w:pPr>
    </w:p>
    <w:p w:rsidR="00E80C13" w:rsidRPr="00E80C13" w:rsidRDefault="00E80C13" w:rsidP="00E80C13">
      <w:pPr>
        <w:pStyle w:val="Corpsdetexte2"/>
        <w:rPr>
          <w:rFonts w:ascii="Verdana" w:hAnsi="Verdana"/>
          <w:iCs/>
        </w:rPr>
      </w:pPr>
    </w:p>
    <w:p w:rsidR="00870F77" w:rsidRPr="00E80C13" w:rsidRDefault="00870F77" w:rsidP="00E80C13">
      <w:pPr>
        <w:pStyle w:val="Corpsdetexte2"/>
        <w:rPr>
          <w:rFonts w:ascii="Verdana" w:hAnsi="Verdana"/>
          <w:iCs/>
        </w:rPr>
      </w:pPr>
      <w:r w:rsidRPr="00E80C13">
        <w:rPr>
          <w:rFonts w:ascii="Verdana" w:hAnsi="Verdana"/>
          <w:iCs/>
        </w:rPr>
        <w:t>Recevez, Monsieur le Directeur, l’assurance de mes salutations distinguées.</w:t>
      </w:r>
    </w:p>
    <w:p w:rsidR="008E75F7" w:rsidRPr="00E80C13" w:rsidRDefault="008E75F7" w:rsidP="00E80C1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-Roman"/>
          <w:sz w:val="20"/>
          <w:szCs w:val="20"/>
        </w:rPr>
      </w:pPr>
    </w:p>
    <w:p w:rsidR="00FD0593" w:rsidRPr="00E80C13" w:rsidRDefault="00FD0593" w:rsidP="00E80C1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-Roman"/>
          <w:sz w:val="20"/>
          <w:szCs w:val="20"/>
        </w:rPr>
      </w:pPr>
    </w:p>
    <w:p w:rsidR="008E75F7" w:rsidRPr="00E80C13" w:rsidRDefault="008E75F7" w:rsidP="00E80C1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-Roman"/>
          <w:sz w:val="20"/>
          <w:szCs w:val="20"/>
        </w:rPr>
      </w:pPr>
    </w:p>
    <w:p w:rsidR="001F612F" w:rsidRPr="00E80C13" w:rsidRDefault="008E75F7" w:rsidP="00E80C13">
      <w:pPr>
        <w:spacing w:after="0" w:line="240" w:lineRule="auto"/>
        <w:ind w:left="4536"/>
        <w:jc w:val="both"/>
        <w:rPr>
          <w:rFonts w:ascii="Verdana" w:hAnsi="Verdana"/>
          <w:sz w:val="20"/>
          <w:szCs w:val="20"/>
        </w:rPr>
      </w:pPr>
      <w:r w:rsidRPr="00E80C13">
        <w:rPr>
          <w:rFonts w:ascii="Verdana" w:hAnsi="Verdana" w:cs="Times-Bold"/>
          <w:b/>
          <w:bCs/>
          <w:sz w:val="20"/>
          <w:szCs w:val="20"/>
        </w:rPr>
        <w:t>Signature</w:t>
      </w:r>
    </w:p>
    <w:sectPr w:rsidR="001F612F" w:rsidRPr="00E80C13" w:rsidSect="00E65517">
      <w:pgSz w:w="11906" w:h="16838"/>
      <w:pgMar w:top="22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ADB" w:rsidRDefault="00A53ADB" w:rsidP="00870F77">
      <w:pPr>
        <w:spacing w:after="0" w:line="240" w:lineRule="auto"/>
      </w:pPr>
      <w:r>
        <w:separator/>
      </w:r>
    </w:p>
  </w:endnote>
  <w:endnote w:type="continuationSeparator" w:id="0">
    <w:p w:rsidR="00A53ADB" w:rsidRDefault="00A53ADB" w:rsidP="00870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ADB" w:rsidRDefault="00A53ADB" w:rsidP="00870F77">
      <w:pPr>
        <w:spacing w:after="0" w:line="240" w:lineRule="auto"/>
      </w:pPr>
      <w:r>
        <w:separator/>
      </w:r>
    </w:p>
  </w:footnote>
  <w:footnote w:type="continuationSeparator" w:id="0">
    <w:p w:rsidR="00A53ADB" w:rsidRDefault="00A53ADB" w:rsidP="00870F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C6D7F"/>
    <w:multiLevelType w:val="hybridMultilevel"/>
    <w:tmpl w:val="450EBC50"/>
    <w:lvl w:ilvl="0" w:tplc="AB3E067C">
      <w:numFmt w:val="bullet"/>
      <w:lvlText w:val="-"/>
      <w:lvlJc w:val="left"/>
      <w:pPr>
        <w:ind w:left="720" w:hanging="360"/>
      </w:pPr>
      <w:rPr>
        <w:rFonts w:ascii="Times-Roman" w:eastAsia="Calibri" w:hAnsi="Times-Roman" w:cs="Times-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8E2"/>
    <w:rsid w:val="00024DA5"/>
    <w:rsid w:val="000C4A96"/>
    <w:rsid w:val="001F612F"/>
    <w:rsid w:val="00210C71"/>
    <w:rsid w:val="002C1C99"/>
    <w:rsid w:val="00331053"/>
    <w:rsid w:val="003330FA"/>
    <w:rsid w:val="003848E2"/>
    <w:rsid w:val="003944DD"/>
    <w:rsid w:val="003C308D"/>
    <w:rsid w:val="0042469E"/>
    <w:rsid w:val="004D3515"/>
    <w:rsid w:val="00533549"/>
    <w:rsid w:val="0054097A"/>
    <w:rsid w:val="00542A01"/>
    <w:rsid w:val="00561380"/>
    <w:rsid w:val="00562364"/>
    <w:rsid w:val="0057058E"/>
    <w:rsid w:val="00590173"/>
    <w:rsid w:val="005E18E7"/>
    <w:rsid w:val="005E6095"/>
    <w:rsid w:val="00622D62"/>
    <w:rsid w:val="00626653"/>
    <w:rsid w:val="006438B7"/>
    <w:rsid w:val="00694581"/>
    <w:rsid w:val="006F45F1"/>
    <w:rsid w:val="006F5F16"/>
    <w:rsid w:val="007051F0"/>
    <w:rsid w:val="007E5C77"/>
    <w:rsid w:val="008073D6"/>
    <w:rsid w:val="00870F77"/>
    <w:rsid w:val="008E5728"/>
    <w:rsid w:val="008E75F7"/>
    <w:rsid w:val="008F5A12"/>
    <w:rsid w:val="008F68C9"/>
    <w:rsid w:val="009039D4"/>
    <w:rsid w:val="009358C4"/>
    <w:rsid w:val="00937A7E"/>
    <w:rsid w:val="009606DE"/>
    <w:rsid w:val="009D3667"/>
    <w:rsid w:val="00A37E8B"/>
    <w:rsid w:val="00A53ADB"/>
    <w:rsid w:val="00A70213"/>
    <w:rsid w:val="00AB550D"/>
    <w:rsid w:val="00AF7BA3"/>
    <w:rsid w:val="00B12720"/>
    <w:rsid w:val="00B4531C"/>
    <w:rsid w:val="00BD348D"/>
    <w:rsid w:val="00BF510C"/>
    <w:rsid w:val="00C56306"/>
    <w:rsid w:val="00D07696"/>
    <w:rsid w:val="00D96871"/>
    <w:rsid w:val="00DE2E15"/>
    <w:rsid w:val="00E65517"/>
    <w:rsid w:val="00E80C13"/>
    <w:rsid w:val="00ED55B6"/>
    <w:rsid w:val="00F05767"/>
    <w:rsid w:val="00FA209C"/>
    <w:rsid w:val="00FC18C8"/>
    <w:rsid w:val="00FC2D2A"/>
    <w:rsid w:val="00FC443D"/>
    <w:rsid w:val="00FD0593"/>
    <w:rsid w:val="00FD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2590"/>
  <w15:docId w15:val="{62948742-86FF-4621-83B0-5785B53D6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870F77"/>
    <w:pPr>
      <w:keepNext/>
      <w:spacing w:after="0" w:line="240" w:lineRule="auto"/>
      <w:outlineLvl w:val="0"/>
    </w:pPr>
    <w:rPr>
      <w:rFonts w:ascii="Verdana" w:eastAsia="Times New Roman" w:hAnsi="Verdana"/>
      <w:b/>
      <w:iCs/>
      <w:noProof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70F77"/>
    <w:pPr>
      <w:keepNext/>
      <w:spacing w:after="0" w:line="240" w:lineRule="auto"/>
      <w:outlineLvl w:val="1"/>
    </w:pPr>
    <w:rPr>
      <w:rFonts w:ascii="Verdana" w:eastAsia="Times New Roman" w:hAnsi="Verdana"/>
      <w:i/>
      <w:iCs/>
      <w:noProof/>
      <w:sz w:val="18"/>
      <w:szCs w:val="24"/>
      <w:lang w:eastAsia="fr-FR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70F77"/>
    <w:pPr>
      <w:keepNext/>
      <w:spacing w:after="0" w:line="240" w:lineRule="auto"/>
      <w:ind w:firstLine="4536"/>
      <w:jc w:val="both"/>
      <w:outlineLvl w:val="8"/>
    </w:pPr>
    <w:rPr>
      <w:rFonts w:ascii="Verdana" w:eastAsia="Times New Roman" w:hAnsi="Verdana"/>
      <w:i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E75F7"/>
    <w:pPr>
      <w:ind w:left="720"/>
      <w:contextualSpacing/>
    </w:pPr>
  </w:style>
  <w:style w:type="character" w:customStyle="1" w:styleId="Titre1Car">
    <w:name w:val="Titre 1 Car"/>
    <w:link w:val="Titre1"/>
    <w:rsid w:val="00870F77"/>
    <w:rPr>
      <w:rFonts w:ascii="Verdana" w:eastAsia="Times New Roman" w:hAnsi="Verdana" w:cs="Times New Roman"/>
      <w:b/>
      <w:iCs/>
      <w:noProof/>
      <w:sz w:val="20"/>
      <w:szCs w:val="20"/>
      <w:lang w:eastAsia="fr-FR"/>
    </w:rPr>
  </w:style>
  <w:style w:type="character" w:customStyle="1" w:styleId="Titre2Car">
    <w:name w:val="Titre 2 Car"/>
    <w:link w:val="Titre2"/>
    <w:semiHidden/>
    <w:rsid w:val="00870F77"/>
    <w:rPr>
      <w:rFonts w:ascii="Verdana" w:eastAsia="Times New Roman" w:hAnsi="Verdana" w:cs="Times New Roman"/>
      <w:i/>
      <w:iCs/>
      <w:noProof/>
      <w:sz w:val="18"/>
      <w:szCs w:val="24"/>
      <w:lang w:eastAsia="fr-FR"/>
    </w:rPr>
  </w:style>
  <w:style w:type="character" w:customStyle="1" w:styleId="Titre9Car">
    <w:name w:val="Titre 9 Car"/>
    <w:link w:val="Titre9"/>
    <w:semiHidden/>
    <w:rsid w:val="00870F77"/>
    <w:rPr>
      <w:rFonts w:ascii="Verdana" w:eastAsia="Times New Roman" w:hAnsi="Verdana" w:cs="Times New Roman"/>
      <w:i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unhideWhenUsed/>
    <w:rsid w:val="00870F77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fr-FR"/>
    </w:rPr>
  </w:style>
  <w:style w:type="character" w:customStyle="1" w:styleId="NotedebasdepageCar">
    <w:name w:val="Note de bas de page Car"/>
    <w:link w:val="Notedebasdepage"/>
    <w:semiHidden/>
    <w:rsid w:val="00870F77"/>
    <w:rPr>
      <w:rFonts w:ascii="Times New Roman" w:eastAsia="Times New Roman" w:hAnsi="Times New Roman" w:cs="Times New Roman"/>
      <w:noProof/>
      <w:sz w:val="20"/>
      <w:szCs w:val="20"/>
      <w:lang w:eastAsia="fr-FR"/>
    </w:rPr>
  </w:style>
  <w:style w:type="paragraph" w:styleId="Corpsdetexte2">
    <w:name w:val="Body Text 2"/>
    <w:basedOn w:val="Normal"/>
    <w:link w:val="Corpsdetexte2Car"/>
    <w:semiHidden/>
    <w:unhideWhenUsed/>
    <w:rsid w:val="00870F77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Corpsdetexte2Car">
    <w:name w:val="Corps de texte 2 Car"/>
    <w:link w:val="Corpsdetexte2"/>
    <w:semiHidden/>
    <w:rsid w:val="00870F77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unhideWhenUsed/>
    <w:rsid w:val="00870F77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9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4581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69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458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cs%20types\Mise%20en%20place%20pr&#233;voyance\Fonctionnaires\R&#233;siliation%20Individuelle%20prev%20et%20f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Résiliation Individuelle prev et fs</Template>
  <TotalTime>3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LBO BORDAGE Laëtitia</dc:creator>
  <cp:lastModifiedBy>Aurelie CAPUOZZO</cp:lastModifiedBy>
  <cp:revision>4</cp:revision>
  <cp:lastPrinted>2018-09-13T15:27:00Z</cp:lastPrinted>
  <dcterms:created xsi:type="dcterms:W3CDTF">2020-09-15T06:31:00Z</dcterms:created>
  <dcterms:modified xsi:type="dcterms:W3CDTF">2022-06-27T09:31:00Z</dcterms:modified>
</cp:coreProperties>
</file>